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124" w:rsidRDefault="006F6124">
      <w:pPr>
        <w:widowControl/>
        <w:jc w:val="left"/>
      </w:pPr>
    </w:p>
    <w:p w:rsidR="006F6124" w:rsidRDefault="006F6124">
      <w:pPr>
        <w:widowControl/>
        <w:jc w:val="left"/>
      </w:pPr>
    </w:p>
    <w:tbl>
      <w:tblPr>
        <w:tblW w:w="967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495"/>
        <w:gridCol w:w="1734"/>
        <w:gridCol w:w="3444"/>
      </w:tblGrid>
      <w:tr w:rsidR="006F6124">
        <w:trPr>
          <w:trHeight w:val="899"/>
          <w:jc w:val="center"/>
        </w:trPr>
        <w:tc>
          <w:tcPr>
            <w:tcW w:w="4495" w:type="dxa"/>
            <w:shd w:val="clear" w:color="auto" w:fill="E3F2D9"/>
          </w:tcPr>
          <w:p w:rsidR="006F6124" w:rsidRPr="00EA14FF" w:rsidRDefault="006F6124" w:rsidP="00EA14FF">
            <w:pPr>
              <w:spacing w:before="188" w:line="212" w:lineRule="auto"/>
              <w:ind w:left="1804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3"/>
                <w:sz w:val="24"/>
                <w:szCs w:val="24"/>
              </w:rPr>
              <w:t>产品</w:t>
            </w:r>
          </w:p>
        </w:tc>
        <w:tc>
          <w:tcPr>
            <w:tcW w:w="1734" w:type="dxa"/>
            <w:shd w:val="clear" w:color="auto" w:fill="E3F2D9"/>
          </w:tcPr>
          <w:p w:rsidR="006F6124" w:rsidRPr="00EA14FF" w:rsidRDefault="006F6124" w:rsidP="00EA14FF">
            <w:pPr>
              <w:spacing w:before="189" w:line="212" w:lineRule="auto"/>
              <w:ind w:left="431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1"/>
                <w:sz w:val="24"/>
                <w:szCs w:val="24"/>
              </w:rPr>
              <w:t>数量</w:t>
            </w:r>
          </w:p>
        </w:tc>
        <w:tc>
          <w:tcPr>
            <w:tcW w:w="3444" w:type="dxa"/>
            <w:shd w:val="clear" w:color="auto" w:fill="E3F2D9"/>
          </w:tcPr>
          <w:p w:rsidR="006F6124" w:rsidRPr="00EA14FF" w:rsidRDefault="006F6124" w:rsidP="00EA14FF">
            <w:pPr>
              <w:spacing w:before="189" w:line="212" w:lineRule="auto"/>
              <w:ind w:left="43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-1"/>
                <w:sz w:val="24"/>
                <w:szCs w:val="24"/>
              </w:rPr>
              <w:t>单位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69" w:line="212" w:lineRule="auto"/>
              <w:ind w:left="1807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2"/>
                <w:sz w:val="24"/>
                <w:szCs w:val="24"/>
              </w:rPr>
              <w:t>转椅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54" w:line="189" w:lineRule="auto"/>
              <w:ind w:left="737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1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0" w:line="212" w:lineRule="auto"/>
              <w:ind w:left="1375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4"/>
                <w:sz w:val="24"/>
                <w:szCs w:val="24"/>
              </w:rPr>
              <w:t>高背转椅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55" w:line="189" w:lineRule="auto"/>
              <w:ind w:left="759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2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1" w:line="212" w:lineRule="auto"/>
              <w:ind w:left="1154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5"/>
                <w:sz w:val="24"/>
                <w:szCs w:val="24"/>
              </w:rPr>
              <w:t>带靠背转椅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59" w:line="188" w:lineRule="auto"/>
              <w:ind w:left="742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3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3" w:line="212" w:lineRule="auto"/>
              <w:ind w:left="1595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2"/>
                <w:sz w:val="24"/>
                <w:szCs w:val="24"/>
              </w:rPr>
              <w:t>资料柜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57" w:line="189" w:lineRule="auto"/>
              <w:ind w:left="759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2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4" w:line="212" w:lineRule="auto"/>
              <w:ind w:left="1587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4"/>
                <w:sz w:val="24"/>
                <w:szCs w:val="24"/>
              </w:rPr>
              <w:t>办公椅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58" w:line="189" w:lineRule="auto"/>
              <w:ind w:left="643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pacing w:val="-14"/>
                <w:sz w:val="32"/>
                <w:szCs w:val="32"/>
              </w:rPr>
              <w:t>11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5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5" w:line="212" w:lineRule="auto"/>
              <w:ind w:left="1587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4"/>
                <w:sz w:val="24"/>
                <w:szCs w:val="24"/>
              </w:rPr>
              <w:t>办公桌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59" w:line="189" w:lineRule="auto"/>
              <w:ind w:left="733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6" w:line="211" w:lineRule="auto"/>
              <w:ind w:left="657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张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7" w:line="212" w:lineRule="auto"/>
              <w:ind w:left="1375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4"/>
                <w:sz w:val="24"/>
                <w:szCs w:val="24"/>
              </w:rPr>
              <w:t>十二门柜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60" w:line="189" w:lineRule="auto"/>
              <w:ind w:left="759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5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7" w:line="212" w:lineRule="auto"/>
              <w:ind w:left="159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2"/>
                <w:sz w:val="24"/>
                <w:szCs w:val="24"/>
              </w:rPr>
              <w:t>置物架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61" w:line="189" w:lineRule="auto"/>
              <w:ind w:left="759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6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78" w:line="211" w:lineRule="auto"/>
              <w:ind w:left="1587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4"/>
                <w:sz w:val="24"/>
                <w:szCs w:val="24"/>
              </w:rPr>
              <w:t>诊查椅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62" w:line="189" w:lineRule="auto"/>
              <w:ind w:left="737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9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0" w:line="212" w:lineRule="auto"/>
              <w:ind w:left="1584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5"/>
                <w:sz w:val="24"/>
                <w:szCs w:val="24"/>
              </w:rPr>
              <w:t>护士椅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63" w:line="189" w:lineRule="auto"/>
              <w:ind w:left="733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0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0" w:line="211" w:lineRule="auto"/>
              <w:ind w:left="1152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5"/>
                <w:sz w:val="24"/>
                <w:szCs w:val="24"/>
              </w:rPr>
              <w:t>三门更衣柜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72" w:line="186" w:lineRule="auto"/>
              <w:ind w:left="742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79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1" w:line="212" w:lineRule="auto"/>
              <w:ind w:left="1595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2"/>
                <w:sz w:val="24"/>
                <w:szCs w:val="24"/>
              </w:rPr>
              <w:t>资料柜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65" w:line="189" w:lineRule="auto"/>
              <w:ind w:left="733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0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1" w:line="213" w:lineRule="auto"/>
              <w:ind w:left="1822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-3"/>
                <w:sz w:val="24"/>
                <w:szCs w:val="24"/>
              </w:rPr>
              <w:t>吧椅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74" w:line="186" w:lineRule="auto"/>
              <w:ind w:left="742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3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3" w:line="212" w:lineRule="auto"/>
              <w:ind w:left="1584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5"/>
                <w:sz w:val="24"/>
                <w:szCs w:val="24"/>
              </w:rPr>
              <w:t>档案柜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67" w:line="189" w:lineRule="auto"/>
              <w:ind w:left="759"/>
              <w:rPr>
                <w:rFonts w:cs="Calibri"/>
                <w:sz w:val="32"/>
                <w:szCs w:val="32"/>
              </w:rPr>
            </w:pPr>
            <w:r w:rsidRPr="00EA14FF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2" w:line="218" w:lineRule="auto"/>
              <w:ind w:left="655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组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5" w:line="212" w:lineRule="auto"/>
              <w:ind w:left="1152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5"/>
                <w:sz w:val="24"/>
                <w:szCs w:val="24"/>
              </w:rPr>
              <w:t>二十四门柜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95" w:line="190" w:lineRule="auto"/>
              <w:ind w:left="773"/>
              <w:rPr>
                <w:rFonts w:cs="Calibri"/>
                <w:sz w:val="24"/>
                <w:szCs w:val="24"/>
              </w:rPr>
            </w:pPr>
            <w:r w:rsidRPr="00EA14F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3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5" w:line="212" w:lineRule="auto"/>
              <w:ind w:left="1584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5"/>
                <w:sz w:val="24"/>
                <w:szCs w:val="24"/>
              </w:rPr>
              <w:t>档案柜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96" w:line="190" w:lineRule="auto"/>
              <w:ind w:left="773"/>
              <w:rPr>
                <w:rFonts w:cs="Calibri"/>
                <w:sz w:val="24"/>
                <w:szCs w:val="24"/>
              </w:rPr>
            </w:pPr>
            <w:r w:rsidRPr="00EA14F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4" w:line="218" w:lineRule="auto"/>
              <w:ind w:left="655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组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6" w:line="211" w:lineRule="auto"/>
              <w:ind w:left="1152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5"/>
                <w:sz w:val="24"/>
                <w:szCs w:val="24"/>
              </w:rPr>
              <w:t>六门更衣柜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97" w:line="190" w:lineRule="auto"/>
              <w:ind w:left="773"/>
              <w:rPr>
                <w:rFonts w:cs="Calibri"/>
                <w:sz w:val="24"/>
                <w:szCs w:val="24"/>
              </w:rPr>
            </w:pPr>
            <w:r w:rsidRPr="00EA14F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5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6" w:line="212" w:lineRule="auto"/>
              <w:ind w:left="1144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7"/>
                <w:sz w:val="24"/>
                <w:szCs w:val="24"/>
              </w:rPr>
              <w:t>移动治疗桌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98" w:line="190" w:lineRule="auto"/>
              <w:ind w:left="773"/>
              <w:rPr>
                <w:rFonts w:cs="Calibri"/>
                <w:sz w:val="24"/>
                <w:szCs w:val="24"/>
              </w:rPr>
            </w:pPr>
            <w:r w:rsidRPr="00EA14F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8" w:line="211" w:lineRule="auto"/>
              <w:ind w:left="657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张</w:t>
            </w:r>
          </w:p>
        </w:tc>
      </w:tr>
      <w:tr w:rsidR="006F6124">
        <w:trPr>
          <w:trHeight w:val="880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9" w:line="211" w:lineRule="auto"/>
              <w:ind w:left="1825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-4"/>
                <w:sz w:val="24"/>
                <w:szCs w:val="24"/>
              </w:rPr>
              <w:t>圆凳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99" w:line="190" w:lineRule="auto"/>
              <w:ind w:left="755"/>
              <w:rPr>
                <w:rFonts w:cs="Calibri"/>
                <w:sz w:val="24"/>
                <w:szCs w:val="24"/>
              </w:rPr>
            </w:pPr>
            <w:r w:rsidRPr="00EA14F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7" w:line="213" w:lineRule="auto"/>
              <w:ind w:left="649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个</w:t>
            </w:r>
          </w:p>
        </w:tc>
      </w:tr>
      <w:tr w:rsidR="006F6124">
        <w:trPr>
          <w:trHeight w:val="880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7" w:line="213" w:lineRule="auto"/>
              <w:ind w:left="1806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-3"/>
                <w:sz w:val="24"/>
                <w:szCs w:val="24"/>
              </w:rPr>
              <w:t>椅子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300" w:line="189" w:lineRule="auto"/>
              <w:ind w:left="645"/>
              <w:rPr>
                <w:rFonts w:cs="Calibri"/>
                <w:sz w:val="24"/>
                <w:szCs w:val="24"/>
              </w:rPr>
            </w:pPr>
            <w:r w:rsidRPr="00EA14FF">
              <w:rPr>
                <w:b/>
                <w:bCs/>
                <w:spacing w:val="-1"/>
                <w:sz w:val="24"/>
                <w:szCs w:val="24"/>
              </w:rPr>
              <w:t>20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9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  <w:tr w:rsidR="006F6124">
        <w:trPr>
          <w:trHeight w:val="879"/>
          <w:jc w:val="center"/>
        </w:trPr>
        <w:tc>
          <w:tcPr>
            <w:tcW w:w="4495" w:type="dxa"/>
          </w:tcPr>
          <w:p w:rsidR="006F6124" w:rsidRPr="00EA14FF" w:rsidRDefault="006F6124" w:rsidP="00EA14FF">
            <w:pPr>
              <w:spacing w:before="189" w:line="210" w:lineRule="auto"/>
              <w:ind w:left="158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pacing w:val="6"/>
                <w:sz w:val="24"/>
                <w:szCs w:val="24"/>
              </w:rPr>
              <w:t>会议椅</w:t>
            </w:r>
          </w:p>
        </w:tc>
        <w:tc>
          <w:tcPr>
            <w:tcW w:w="1734" w:type="dxa"/>
          </w:tcPr>
          <w:p w:rsidR="006F6124" w:rsidRPr="00EA14FF" w:rsidRDefault="006F6124" w:rsidP="00EA14FF">
            <w:pPr>
              <w:pStyle w:val="TableText"/>
              <w:spacing w:before="299" w:line="190" w:lineRule="auto"/>
              <w:ind w:left="663"/>
              <w:rPr>
                <w:rFonts w:cs="Calibri"/>
                <w:sz w:val="24"/>
                <w:szCs w:val="24"/>
              </w:rPr>
            </w:pPr>
            <w:r w:rsidRPr="00EA14FF">
              <w:rPr>
                <w:b/>
                <w:bCs/>
                <w:spacing w:val="-5"/>
                <w:sz w:val="24"/>
                <w:szCs w:val="24"/>
              </w:rPr>
              <w:t>12</w:t>
            </w:r>
          </w:p>
        </w:tc>
        <w:tc>
          <w:tcPr>
            <w:tcW w:w="3444" w:type="dxa"/>
          </w:tcPr>
          <w:p w:rsidR="006F6124" w:rsidRPr="00EA14FF" w:rsidRDefault="006F6124" w:rsidP="00EA14FF">
            <w:pPr>
              <w:spacing w:before="189" w:line="213" w:lineRule="auto"/>
              <w:ind w:left="653"/>
              <w:rPr>
                <w:rFonts w:ascii="微软雅黑" w:eastAsia="微软雅黑" w:hAnsi="微软雅黑"/>
                <w:sz w:val="24"/>
                <w:szCs w:val="24"/>
              </w:rPr>
            </w:pPr>
            <w:r w:rsidRPr="00EA14FF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把</w:t>
            </w:r>
          </w:p>
        </w:tc>
      </w:tr>
    </w:tbl>
    <w:p w:rsidR="006F6124" w:rsidRDefault="006F6124">
      <w:bookmarkStart w:id="0" w:name="_GoBack"/>
      <w:bookmarkEnd w:id="0"/>
    </w:p>
    <w:sectPr w:rsidR="006F6124" w:rsidSect="001B28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4F5E3977"/>
    <w:rsid w:val="001B2852"/>
    <w:rsid w:val="005E20B3"/>
    <w:rsid w:val="006F6124"/>
    <w:rsid w:val="00DF05B0"/>
    <w:rsid w:val="00EA14FF"/>
    <w:rsid w:val="4F5E3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852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1B2852"/>
    <w:rPr>
      <w:rFonts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uiPriority w:val="99"/>
    <w:semiHidden/>
    <w:rsid w:val="001B2852"/>
    <w:rPr>
      <w:rFonts w:ascii="Times New Roman" w:hAnsi="Times New Roman" w:cs="Times New Roman"/>
      <w:sz w:val="43"/>
      <w:szCs w:val="4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31</Words>
  <Characters>182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Tommy. </dc:creator>
  <cp:keywords/>
  <dc:description/>
  <cp:lastModifiedBy>AL3333</cp:lastModifiedBy>
  <cp:revision>2</cp:revision>
  <dcterms:created xsi:type="dcterms:W3CDTF">2025-12-17T02:35:00Z</dcterms:created>
  <dcterms:modified xsi:type="dcterms:W3CDTF">2025-12-17T02:51:00Z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5C86565B317640489089208413DA2065_11</vt:lpwstr>
  </property>
  <property fmtid="{D5CDD505-2E9C-101B-9397-08002B2CF9AE}" pid="4" name="KSOTemplateDocerSaveRecord">
    <vt:lpwstr>eyJoZGlkIjoiZGVmMWQ2OGNiMGU0ZmQ2MzY5MmNjYjdkODY4N2Y5Y2MiLCJ1c2VySWQiOiIxMTYwNzA3ODU1In0=</vt:lpwstr>
  </property>
</Properties>
</file>